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317F87" w:rsidRPr="007F1B3B" w:rsidTr="007F1B3B">
        <w:tc>
          <w:tcPr>
            <w:tcW w:w="4785" w:type="dxa"/>
          </w:tcPr>
          <w:p w:rsidR="00317F87" w:rsidRPr="007F1B3B" w:rsidRDefault="00317F87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317F87" w:rsidRPr="007F1B3B" w:rsidRDefault="00317F87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317F87" w:rsidRPr="007F1B3B" w:rsidRDefault="00317F87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317F87" w:rsidRPr="007F1B3B" w:rsidRDefault="00317F87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317F87" w:rsidRPr="007F1B3B" w:rsidRDefault="00317F87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317F87" w:rsidRDefault="00317F87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AutoShape 3" o:spid="_x0000_s1027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317F87" w:rsidRPr="00DB49FF" w:rsidRDefault="00317F87" w:rsidP="004C3796">
      <w:pPr>
        <w:spacing w:after="0" w:line="240" w:lineRule="auto"/>
        <w:rPr>
          <w:sz w:val="24"/>
          <w:szCs w:val="24"/>
        </w:rPr>
      </w:pPr>
    </w:p>
    <w:p w:rsidR="00317F87" w:rsidRPr="00EB46B5" w:rsidRDefault="00317F87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317F87" w:rsidRPr="00EB46B5" w:rsidRDefault="00317F87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317F87" w:rsidRPr="00EB46B5" w:rsidRDefault="00317F87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06/03/2017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17/06</w:t>
      </w:r>
      <w:r w:rsidRPr="00EB46B5">
        <w:rPr>
          <w:b/>
          <w:sz w:val="26"/>
          <w:szCs w:val="26"/>
        </w:rPr>
        <w:t>/2017</w:t>
      </w:r>
    </w:p>
    <w:p w:rsidR="00317F87" w:rsidRDefault="00317F87" w:rsidP="00211B6D">
      <w:pPr>
        <w:tabs>
          <w:tab w:val="left" w:pos="1560"/>
        </w:tabs>
      </w:pPr>
      <w:r>
        <w:rPr>
          <w:noProof/>
        </w:rPr>
        <w:pict>
          <v:shape id="AutoShape 4" o:spid="_x0000_s1028" type="#_x0000_t32" style="position:absolute;margin-left:168.45pt;margin-top:6.6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317F87" w:rsidRPr="00E5338C" w:rsidRDefault="00317F87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317F87" w:rsidRPr="00CE7C69" w:rsidRDefault="00317F87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r w:rsidRPr="00CE7C69">
        <w:rPr>
          <w:b/>
          <w:sz w:val="26"/>
          <w:szCs w:val="26"/>
        </w:rPr>
        <w:t>Hiệu trưởng Trường Cao đẳng Kỹ thuật Lý Tự Trọng Tp. HCM;</w:t>
      </w:r>
    </w:p>
    <w:p w:rsidR="00317F87" w:rsidRPr="00CE7C69" w:rsidRDefault="00317F87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r w:rsidRPr="00CE7C69">
        <w:rPr>
          <w:b/>
          <w:sz w:val="26"/>
          <w:szCs w:val="26"/>
        </w:rPr>
        <w:t>Trưởng phòng Kế hoạch – Tài chính;</w:t>
      </w:r>
    </w:p>
    <w:p w:rsidR="00317F87" w:rsidRPr="00CE7C69" w:rsidRDefault="00317F87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b/>
          <w:sz w:val="26"/>
          <w:szCs w:val="26"/>
        </w:rPr>
      </w:pPr>
      <w:r w:rsidRPr="00CE7C69">
        <w:rPr>
          <w:b/>
          <w:sz w:val="26"/>
          <w:szCs w:val="26"/>
        </w:rPr>
        <w:t>Trưởng phòng Tuyển sinh – Đào tạo;</w:t>
      </w:r>
    </w:p>
    <w:p w:rsidR="00317F87" w:rsidRPr="00E5338C" w:rsidRDefault="00317F87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CE7C69">
        <w:rPr>
          <w:b/>
          <w:sz w:val="26"/>
          <w:szCs w:val="26"/>
        </w:rPr>
        <w:t>Trưởng khoa Khoa học cơ bản.</w:t>
      </w:r>
    </w:p>
    <w:p w:rsidR="00317F87" w:rsidRPr="00E5338C" w:rsidRDefault="00317F87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317F87" w:rsidRPr="00E5338C" w:rsidRDefault="00317F87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CE7C69">
        <w:rPr>
          <w:b/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317F87" w:rsidRPr="00E5338C" w:rsidRDefault="00317F87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Kỹ thuật Lý Tự Trọng Tp. Hồ Chí Minh.</w:t>
      </w:r>
    </w:p>
    <w:p w:rsidR="00317F87" w:rsidRPr="00E5338C" w:rsidRDefault="00317F87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06/03/2017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17/06/2017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Bộ Giáo dục và Đào tạo; </w:t>
      </w:r>
    </w:p>
    <w:p w:rsidR="00317F87" w:rsidRDefault="00317F87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chất dạy từ</w:t>
      </w:r>
      <w:r>
        <w:rPr>
          <w:sz w:val="26"/>
          <w:szCs w:val="26"/>
        </w:rPr>
        <w:t xml:space="preserve"> ngày 06/03/2017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17/06/2017</w:t>
      </w:r>
      <w:r w:rsidRPr="00E5338C">
        <w:rPr>
          <w:sz w:val="26"/>
          <w:szCs w:val="26"/>
        </w:rPr>
        <w:t xml:space="preserve"> như sau : </w:t>
      </w:r>
    </w:p>
    <w:tbl>
      <w:tblPr>
        <w:tblW w:w="10085" w:type="dxa"/>
        <w:tblInd w:w="103" w:type="dxa"/>
        <w:tblLayout w:type="fixed"/>
        <w:tblLook w:val="00A0"/>
      </w:tblPr>
      <w:tblGrid>
        <w:gridCol w:w="725"/>
        <w:gridCol w:w="1080"/>
        <w:gridCol w:w="994"/>
        <w:gridCol w:w="1653"/>
        <w:gridCol w:w="619"/>
        <w:gridCol w:w="853"/>
        <w:gridCol w:w="1011"/>
        <w:gridCol w:w="840"/>
        <w:gridCol w:w="1200"/>
        <w:gridCol w:w="1110"/>
      </w:tblGrid>
      <w:tr w:rsidR="00317F87" w:rsidRPr="00E4352F" w:rsidTr="00CE7C69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317F87" w:rsidRPr="00E4352F" w:rsidTr="00CE7C69">
        <w:trPr>
          <w:trHeight w:val="44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  <w:r w:rsidRPr="00E4352F">
              <w:rPr>
                <w:color w:val="000000"/>
                <w:sz w:val="26"/>
                <w:szCs w:val="26"/>
              </w:rPr>
              <w:t>.4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317F87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307,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>8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504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285 tiết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207 tiết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B46B5" w:rsidRDefault="00317F87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B46B5" w:rsidRDefault="00317F87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319,2 tiết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Mạnh </w:t>
            </w:r>
            <w:r w:rsidRPr="00E4352F">
              <w:rPr>
                <w:sz w:val="26"/>
                <w:szCs w:val="26"/>
              </w:rPr>
              <w:br/>
              <w:t>Phương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Ngô Thanh </w:t>
            </w:r>
            <w:r w:rsidRPr="00E4352F">
              <w:rPr>
                <w:sz w:val="26"/>
                <w:szCs w:val="26"/>
              </w:rPr>
              <w:br/>
              <w:t>Điền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317F87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 và trung cấp chuyên nghiệp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Default="00317F8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342,6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7F87" w:rsidRPr="00E4352F" w:rsidRDefault="00317F87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17F87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7F87" w:rsidRPr="00E4352F" w:rsidRDefault="00317F87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1.737,6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7F87" w:rsidRPr="00E4352F" w:rsidRDefault="00317F87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317F87" w:rsidRPr="00E5338C" w:rsidRDefault="00317F87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>.737,6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317F87" w:rsidRPr="00E5338C" w:rsidRDefault="00317F87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317F87" w:rsidRPr="00E5338C" w:rsidRDefault="00317F87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317F87" w:rsidRPr="00E5338C" w:rsidRDefault="00317F87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317F87" w:rsidRPr="0009723C" w:rsidRDefault="00317F87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Pr="007537D0">
        <w:rPr>
          <w:i/>
          <w:sz w:val="26"/>
          <w:szCs w:val="26"/>
          <w:lang w:val="vi-VN"/>
        </w:rPr>
        <w:t xml:space="preserve"> </w:t>
      </w:r>
      <w:r w:rsidRPr="00922B07">
        <w:rPr>
          <w:i/>
          <w:sz w:val="26"/>
          <w:szCs w:val="26"/>
          <w:lang w:val="vi-VN"/>
        </w:rPr>
        <w:t>30</w:t>
      </w:r>
      <w:r>
        <w:rPr>
          <w:i/>
          <w:sz w:val="26"/>
          <w:szCs w:val="26"/>
          <w:lang w:val="vi-VN"/>
        </w:rPr>
        <w:t xml:space="preserve"> tháng 0</w:t>
      </w:r>
      <w:r w:rsidRPr="003C4AAB">
        <w:rPr>
          <w:i/>
          <w:sz w:val="26"/>
          <w:szCs w:val="26"/>
          <w:lang w:val="vi-VN"/>
        </w:rPr>
        <w:t>6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317F87" w:rsidRPr="007537D0" w:rsidRDefault="00317F87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7537D0">
        <w:rPr>
          <w:b/>
          <w:sz w:val="26"/>
          <w:szCs w:val="26"/>
          <w:lang w:val="vi-VN"/>
        </w:rPr>
        <w:t xml:space="preserve">      </w:t>
      </w:r>
      <w:r w:rsidRPr="00F840E1">
        <w:rPr>
          <w:b/>
          <w:sz w:val="26"/>
          <w:szCs w:val="26"/>
          <w:lang w:val="vi-VN"/>
        </w:rPr>
        <w:t>TRƯỞNG KHOA</w:t>
      </w:r>
      <w:r w:rsidRPr="007537D0">
        <w:rPr>
          <w:b/>
          <w:sz w:val="26"/>
          <w:szCs w:val="26"/>
          <w:lang w:val="vi-VN"/>
        </w:rPr>
        <w:t xml:space="preserve">                 TỔ TT-PHÁP CHẾ     </w:t>
      </w:r>
      <w:r>
        <w:rPr>
          <w:b/>
          <w:sz w:val="26"/>
          <w:szCs w:val="26"/>
          <w:lang w:val="vi-VN"/>
        </w:rPr>
        <w:tab/>
        <w:t xml:space="preserve"> </w:t>
      </w:r>
      <w:r w:rsidRPr="007537D0">
        <w:rPr>
          <w:b/>
          <w:sz w:val="26"/>
          <w:szCs w:val="26"/>
          <w:lang w:val="vi-VN"/>
        </w:rPr>
        <w:t xml:space="preserve">        NGƯỜI ĐỀ NGHỊ</w:t>
      </w:r>
    </w:p>
    <w:p w:rsidR="00317F87" w:rsidRPr="00F840E1" w:rsidRDefault="00317F87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317F87" w:rsidRPr="00E5338C" w:rsidRDefault="00317F87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317F87" w:rsidRPr="00F840E1" w:rsidRDefault="00317F87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7537D0">
        <w:rPr>
          <w:b/>
          <w:sz w:val="26"/>
          <w:szCs w:val="26"/>
          <w:lang w:val="vi-VN"/>
        </w:rPr>
        <w:t xml:space="preserve">     Trần Kim Thu Liễu</w:t>
      </w:r>
      <w:r w:rsidRPr="00E5338C">
        <w:rPr>
          <w:b/>
          <w:sz w:val="26"/>
          <w:szCs w:val="26"/>
          <w:lang w:val="vi-VN"/>
        </w:rPr>
        <w:tab/>
        <w:t xml:space="preserve">   </w:t>
      </w:r>
      <w:r w:rsidRPr="007537D0">
        <w:rPr>
          <w:b/>
          <w:sz w:val="26"/>
          <w:szCs w:val="26"/>
          <w:lang w:val="vi-VN"/>
        </w:rPr>
        <w:t xml:space="preserve">       </w:t>
      </w:r>
      <w:r w:rsidRPr="00E5338C">
        <w:rPr>
          <w:b/>
          <w:sz w:val="26"/>
          <w:szCs w:val="26"/>
          <w:lang w:val="vi-VN"/>
        </w:rPr>
        <w:t>Lê Thái Hùng</w:t>
      </w: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7537D0">
        <w:rPr>
          <w:b/>
          <w:sz w:val="26"/>
          <w:szCs w:val="26"/>
          <w:lang w:val="vi-VN"/>
        </w:rPr>
        <w:t xml:space="preserve">      </w:t>
      </w: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7537D0">
        <w:rPr>
          <w:b/>
          <w:sz w:val="26"/>
          <w:szCs w:val="26"/>
          <w:lang w:val="vi-VN"/>
        </w:rPr>
        <w:t xml:space="preserve">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 w:rsidRPr="00F840E1">
        <w:rPr>
          <w:b/>
          <w:sz w:val="26"/>
          <w:szCs w:val="26"/>
          <w:lang w:val="vi-VN"/>
        </w:rPr>
        <w:t xml:space="preserve"> </w:t>
      </w:r>
      <w:r w:rsidRPr="007537D0">
        <w:rPr>
          <w:b/>
          <w:sz w:val="26"/>
          <w:szCs w:val="26"/>
          <w:lang w:val="vi-VN"/>
        </w:rPr>
        <w:t xml:space="preserve">                         </w:t>
      </w:r>
      <w:r w:rsidRPr="00F840E1">
        <w:rPr>
          <w:b/>
          <w:sz w:val="26"/>
          <w:szCs w:val="26"/>
          <w:lang w:val="vi-VN"/>
        </w:rPr>
        <w:t>TP. KH-TC</w:t>
      </w:r>
      <w:r>
        <w:rPr>
          <w:b/>
          <w:sz w:val="26"/>
          <w:szCs w:val="26"/>
          <w:lang w:val="vi-VN"/>
        </w:rPr>
        <w:t xml:space="preserve"> </w:t>
      </w:r>
      <w:r w:rsidRPr="007537D0">
        <w:rPr>
          <w:b/>
          <w:sz w:val="26"/>
          <w:szCs w:val="26"/>
          <w:lang w:val="vi-VN"/>
        </w:rPr>
        <w:t xml:space="preserve">                             </w:t>
      </w:r>
      <w:r>
        <w:rPr>
          <w:b/>
          <w:sz w:val="26"/>
          <w:szCs w:val="26"/>
          <w:lang w:val="vi-VN"/>
        </w:rPr>
        <w:t>TP.TS-ĐT</w:t>
      </w:r>
      <w:r w:rsidRPr="007537D0">
        <w:rPr>
          <w:b/>
          <w:sz w:val="26"/>
          <w:szCs w:val="26"/>
          <w:lang w:val="vi-VN"/>
        </w:rPr>
        <w:t xml:space="preserve">                            </w:t>
      </w: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7537D0">
        <w:rPr>
          <w:b/>
          <w:sz w:val="26"/>
          <w:szCs w:val="26"/>
          <w:lang w:val="vi-VN"/>
        </w:rPr>
        <w:tab/>
      </w: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317F87" w:rsidRPr="007537D0" w:rsidRDefault="00317F87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7537D0">
        <w:rPr>
          <w:b/>
          <w:sz w:val="26"/>
          <w:szCs w:val="26"/>
          <w:lang w:val="vi-VN"/>
        </w:rPr>
        <w:tab/>
      </w:r>
    </w:p>
    <w:sectPr w:rsidR="00317F87" w:rsidRPr="007537D0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17F87"/>
    <w:rsid w:val="00323585"/>
    <w:rsid w:val="00325263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2C03"/>
    <w:rsid w:val="003F3866"/>
    <w:rsid w:val="003F5105"/>
    <w:rsid w:val="003F609A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5F7A5D"/>
    <w:rsid w:val="00620BC4"/>
    <w:rsid w:val="0062335A"/>
    <w:rsid w:val="00624339"/>
    <w:rsid w:val="006252C3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37D0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2059F"/>
    <w:rsid w:val="00922B07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976D2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B7497"/>
    <w:rsid w:val="00DD1603"/>
    <w:rsid w:val="00DD2BDB"/>
    <w:rsid w:val="00DE4CAD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5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4</Pages>
  <Words>584</Words>
  <Characters>3333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3</cp:revision>
  <cp:lastPrinted>2017-06-24T05:56:00Z</cp:lastPrinted>
  <dcterms:created xsi:type="dcterms:W3CDTF">2008-06-26T17:12:00Z</dcterms:created>
  <dcterms:modified xsi:type="dcterms:W3CDTF">2008-06-26T17:51:00Z</dcterms:modified>
</cp:coreProperties>
</file>